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DA5858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B53C37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האגף לבריאות דיגיטלית ומחשוב</w:t>
            </w:r>
          </w:p>
        </w:tc>
      </w:tr>
      <w:tr w:rsidR="007548B0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A34344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A34344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A34344" w:rsidP="00554A2F">
            <w:r>
              <w:rPr>
                <w:rFonts w:hint="cs"/>
                <w:rtl/>
              </w:rPr>
              <w:t>‏</w:t>
            </w:r>
            <w:r w:rsidR="00554A2F">
              <w:rPr>
                <w:rFonts w:hint="cs"/>
                <w:rtl/>
              </w:rPr>
              <w:t>30</w:t>
            </w:r>
            <w:r>
              <w:rPr>
                <w:rtl/>
              </w:rPr>
              <w:t>/</w:t>
            </w:r>
            <w:r w:rsidR="00554A2F">
              <w:rPr>
                <w:rFonts w:hint="cs"/>
                <w:rtl/>
              </w:rPr>
              <w:t>10</w:t>
            </w:r>
            <w:r>
              <w:rPr>
                <w:rtl/>
              </w:rPr>
              <w:t>/</w:t>
            </w:r>
            <w:r w:rsidR="00554A2F">
              <w:rPr>
                <w:rFonts w:hint="cs"/>
                <w:rtl/>
              </w:rPr>
              <w:t>2022</w:t>
            </w:r>
          </w:p>
        </w:tc>
      </w:tr>
    </w:tbl>
    <w:p w:rsidR="00332AFB" w:rsidRDefault="00DA5858" w:rsidP="00222867">
      <w:pPr>
        <w:rPr>
          <w:rtl/>
        </w:rPr>
      </w:pPr>
    </w:p>
    <w:p w:rsidR="00222867" w:rsidRDefault="00DA5858" w:rsidP="00222867">
      <w:pPr>
        <w:rPr>
          <w:rtl/>
        </w:rPr>
      </w:pPr>
    </w:p>
    <w:p w:rsidR="00222867" w:rsidRDefault="00DA5858" w:rsidP="00222867">
      <w:pPr>
        <w:rPr>
          <w:rtl/>
        </w:rPr>
      </w:pPr>
    </w:p>
    <w:p w:rsidR="00222867" w:rsidRDefault="00DA5858" w:rsidP="00222867">
      <w:pPr>
        <w:rPr>
          <w:rtl/>
        </w:rPr>
      </w:pPr>
    </w:p>
    <w:p w:rsidR="00222867" w:rsidRDefault="00DA5858" w:rsidP="00222867">
      <w:pPr>
        <w:rPr>
          <w:rtl/>
        </w:rPr>
      </w:pPr>
    </w:p>
    <w:p w:rsidR="00222867" w:rsidRDefault="00DA5858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DA5858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DA5858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C37" w:rsidTr="00144725">
        <w:trPr>
          <w:trHeight w:val="1429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229" w:rsidRPr="00804229" w:rsidRDefault="00804229" w:rsidP="008042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הבריאות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מבקש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להתקשר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סייבר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ארק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לרכישת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רישוי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נוסף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מודולים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נוספים</w:t>
            </w:r>
          </w:p>
          <w:p w:rsidR="00804229" w:rsidRPr="00804229" w:rsidRDefault="00804229" w:rsidP="008042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ותחזוקה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ותמיכה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בנושא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כספות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מאובטחות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כמפורט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להלן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:</w:t>
            </w:r>
          </w:p>
          <w:p w:rsidR="00804229" w:rsidRPr="00804229" w:rsidRDefault="00804229" w:rsidP="008042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1 .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תחזוקה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שנתית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למערכת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הכספות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804229" w:rsidRPr="00804229" w:rsidRDefault="00804229" w:rsidP="008042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2 .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תחזוקה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למוצרים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SIM + PIM + VIEWFINITY</w:t>
            </w:r>
          </w:p>
          <w:p w:rsidR="00804229" w:rsidRPr="00804229" w:rsidRDefault="00804229" w:rsidP="008042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3 .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הרחבות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רישוי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למוצרים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VIEWFINITY + PIM</w:t>
            </w:r>
          </w:p>
          <w:p w:rsidR="00804229" w:rsidRPr="00804229" w:rsidRDefault="00804229" w:rsidP="008042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4 . </w:t>
            </w:r>
            <w:r w:rsidRPr="00804229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CPM module</w:t>
            </w:r>
          </w:p>
          <w:p w:rsidR="00804229" w:rsidRPr="00804229" w:rsidRDefault="00804229" w:rsidP="008042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5 . </w:t>
            </w:r>
            <w:r w:rsidRPr="00804229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Advanced Endpoint Protection</w:t>
            </w:r>
          </w:p>
          <w:p w:rsidR="00B53C37" w:rsidRPr="00804229" w:rsidRDefault="00804229" w:rsidP="00804229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6 .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בנק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שעות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מומחה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PS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לנושא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חדר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כספות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:rsidR="00222867" w:rsidRPr="00AF57E9" w:rsidRDefault="00DA5858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DA585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DA585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DA5858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DA5858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804229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/>
                <w:sz w:val="22"/>
                <w:szCs w:val="22"/>
                <w:rtl/>
              </w:rPr>
              <w:t>סייברארק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  <w:rtl/>
              </w:rPr>
              <w:t>תוכנה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  <w:rtl/>
              </w:rPr>
              <w:t>בע</w:t>
            </w:r>
            <w:r>
              <w:rPr>
                <w:rFonts w:ascii="Arial" w:hAnsi="Arial"/>
                <w:sz w:val="22"/>
                <w:szCs w:val="22"/>
              </w:rPr>
              <w:t>"</w:t>
            </w:r>
            <w:r>
              <w:rPr>
                <w:rFonts w:ascii="Arial" w:hAnsi="Arial"/>
                <w:sz w:val="22"/>
                <w:szCs w:val="22"/>
                <w:rtl/>
              </w:rPr>
              <w:t>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AF57E9" w:rsidRDefault="00804229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/>
                <w:sz w:val="22"/>
                <w:szCs w:val="22"/>
              </w:rPr>
              <w:t>512291642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34344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3434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A34344" w:rsidRDefault="00554A2F" w:rsidP="00554A2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</w:t>
            </w:r>
            <w:r w:rsidR="00A34344" w:rsidRPr="00A3434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250</w:t>
            </w:r>
            <w:r w:rsidR="00A34344" w:rsidRPr="00A3434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,000 ₪ כולל מע"מ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34344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34344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34344" w:rsidRDefault="009C17BA" w:rsidP="00554A2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31/12/</w:t>
            </w:r>
            <w:r w:rsidR="00554A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2022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-31/</w:t>
            </w:r>
            <w:r w:rsidR="00542220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12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/</w:t>
            </w:r>
            <w:r w:rsidR="00554A2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2023</w:t>
            </w:r>
          </w:p>
        </w:tc>
      </w:tr>
    </w:tbl>
    <w:p w:rsidR="00222867" w:rsidRPr="00AF57E9" w:rsidRDefault="00DA5858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DA5858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DA585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572407" w:rsidTr="00572407">
        <w:trPr>
          <w:trHeight w:val="5450"/>
        </w:trPr>
        <w:tc>
          <w:tcPr>
            <w:tcW w:w="9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סייברארק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תוכנה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מספקת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למגזר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הממשלתי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בארץ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תשתית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"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חדר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כספות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"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מאובטחות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החברה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בעלת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יחודי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עבור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ניהול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הרשאות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מנהלי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מערכת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לצורך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הכנת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חוות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דעת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זו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משרדי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ממשלה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נוספים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מתוך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כוונה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לברר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קיימים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ספקים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נוספים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העומדים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בדרישות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האגף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מלבד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סייבר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ארק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תוצאות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בדיקה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זו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העלתה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סייברארק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תוכנה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הספק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היחיד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לצורך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מתן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שירות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PIM &amp; CPM module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סייברארק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תוכנה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מוטמע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במשרד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הבריאות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מיועד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לניהול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משתמשים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הרשאות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ADMIN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במערכות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ההפעלה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וחברת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סייבר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ארק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תוכנה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יצרן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התוכנה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וזו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מאפשרת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התקשרות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לשם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קבלת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תמיכה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באמצעות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צד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',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ניתן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לקבל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שירותי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תמיכה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ספקים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לפיכך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'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סייברארק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תוכנה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הספק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היחיד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לצורך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אספקת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/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שירות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VIEWFINITY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(</w:t>
            </w:r>
            <w:r w:rsidRPr="00804229"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  <w:t>(Advanced Endpoint Protection</w:t>
            </w:r>
            <w:r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המיועד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למתן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הרשאות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LOCAL ADMIN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בתחנות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קצה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נרכש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לפני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3 שנים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והוטמע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במשרד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הבריאות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נרכש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'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סייברארק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תוכנה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,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וחברת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סייבר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ארק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תוכנה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בעלת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וזו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מאפשרת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התקשרות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לשם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קבלת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תמיכה</w:t>
            </w:r>
          </w:p>
          <w:p w:rsidR="00804229" w:rsidRPr="0080422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באמצעות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צד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',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ניתן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לקבל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שירותי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תמיכה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ספקים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אחרים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לפיכך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'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סייברארק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תוכנה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</w:p>
          <w:p w:rsidR="00572407" w:rsidRPr="00AF57E9" w:rsidRDefault="00804229" w:rsidP="00804229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הספק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היחיד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לצורך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אספקת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/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שירות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0422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Pr="0080422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:rsidR="00222867" w:rsidRPr="00AF57E9" w:rsidRDefault="00DA5858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DA585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804229" w:rsidP="00804229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" w:hAnsi="Arial"/>
                <w:sz w:val="22"/>
                <w:szCs w:val="22"/>
                <w:rtl/>
              </w:rPr>
              <w:t>ראובן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sz w:val="22"/>
                <w:szCs w:val="22"/>
                <w:rtl/>
              </w:rPr>
              <w:t>אליהו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804229" w:rsidP="0067543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תחום תשתיות, שירות וסייבר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34344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404912" cy="336550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חתמיה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611" cy="342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7A3134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:rsidR="00222867" w:rsidRDefault="00DA5858" w:rsidP="00222867">
      <w:pPr>
        <w:rPr>
          <w:rtl/>
        </w:rPr>
      </w:pPr>
    </w:p>
    <w:p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B07843" w:rsidRPr="00AF57E9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53500C" w:rsidRDefault="009C17BA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lastRenderedPageBreak/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AF57E9" w:rsidRDefault="00337B2A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bookmarkStart w:id="0" w:name="_GoBack"/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1943099" cy="619125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452" cy="620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B07843" w:rsidRPr="00AF57E9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7A3134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:rsidR="00572407" w:rsidRPr="00817FBA" w:rsidRDefault="00572407" w:rsidP="00572407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858" w:rsidRDefault="00DA5858">
      <w:r>
        <w:separator/>
      </w:r>
    </w:p>
  </w:endnote>
  <w:endnote w:type="continuationSeparator" w:id="0">
    <w:p w:rsidR="00DA5858" w:rsidRDefault="00DA5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337B2A">
            <w:rPr>
              <w:rStyle w:val="af"/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337B2A">
            <w:rPr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DA5858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DA5858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858" w:rsidRDefault="00DA5858">
      <w:r>
        <w:separator/>
      </w:r>
    </w:p>
  </w:footnote>
  <w:footnote w:type="continuationSeparator" w:id="0">
    <w:p w:rsidR="00DA5858" w:rsidRDefault="00DA5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DA585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DA585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DA585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DA585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DA585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DA585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DA5858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7240D"/>
    <w:multiLevelType w:val="hybridMultilevel"/>
    <w:tmpl w:val="8B0A644C"/>
    <w:lvl w:ilvl="0" w:tplc="1C925C0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821FC"/>
    <w:rsid w:val="002D5C29"/>
    <w:rsid w:val="002E3F94"/>
    <w:rsid w:val="00336CDD"/>
    <w:rsid w:val="00337B2A"/>
    <w:rsid w:val="00542220"/>
    <w:rsid w:val="00554A2F"/>
    <w:rsid w:val="00572407"/>
    <w:rsid w:val="0057387F"/>
    <w:rsid w:val="00675430"/>
    <w:rsid w:val="007548B0"/>
    <w:rsid w:val="007A3134"/>
    <w:rsid w:val="00804229"/>
    <w:rsid w:val="008F3D40"/>
    <w:rsid w:val="00927BE9"/>
    <w:rsid w:val="009357E9"/>
    <w:rsid w:val="009B6B29"/>
    <w:rsid w:val="009C17BA"/>
    <w:rsid w:val="009F7FB7"/>
    <w:rsid w:val="00A34344"/>
    <w:rsid w:val="00AF4DFF"/>
    <w:rsid w:val="00B07843"/>
    <w:rsid w:val="00B53C37"/>
    <w:rsid w:val="00B60509"/>
    <w:rsid w:val="00DA5858"/>
    <w:rsid w:val="00E8203D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605BE15-C91E-477E-9500-2859C625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2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1b016a12e4879af63bab81443bbb7806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e36622de369af535e6751a0e21cedafc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B66EFE-65A0-42B4-83AA-3531D207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F3BD359F-76C5-4035-B3E6-F74BE9390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3</Pages>
  <Words>538</Words>
  <Characters>2695</Characters>
  <Application>Microsoft Office Word</Application>
  <DocSecurity>0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אתי מלאייב</cp:lastModifiedBy>
  <cp:revision>2</cp:revision>
  <dcterms:created xsi:type="dcterms:W3CDTF">2022-11-02T14:31:00Z</dcterms:created>
  <dcterms:modified xsi:type="dcterms:W3CDTF">2022-11-02T14:31:00Z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